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F6" w:rsidRPr="00335339" w:rsidRDefault="00E46EF6" w:rsidP="007C7E16">
      <w:pPr>
        <w:jc w:val="center"/>
        <w:rPr>
          <w:sz w:val="28"/>
          <w:szCs w:val="28"/>
        </w:rPr>
      </w:pPr>
      <w:r w:rsidRPr="00335339">
        <w:rPr>
          <w:sz w:val="28"/>
          <w:szCs w:val="28"/>
        </w:rPr>
        <w:t>Северский район электрических сетей                - Ситуационный цент ЕДДС112</w:t>
      </w:r>
    </w:p>
    <w:p w:rsidR="00E46EF6" w:rsidRPr="00335339" w:rsidRDefault="00E46EF6" w:rsidP="007C7E16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 w:rsidRPr="00335339">
        <w:rPr>
          <w:sz w:val="28"/>
          <w:szCs w:val="28"/>
        </w:rPr>
        <w:t>исх. № _____ от ________ 2016                                      -Энергосбыт</w:t>
      </w:r>
    </w:p>
    <w:p w:rsidR="00E46EF6" w:rsidRPr="00335339" w:rsidRDefault="00E46EF6" w:rsidP="007C7E16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</w:p>
    <w:p w:rsidR="00E46EF6" w:rsidRPr="00335339" w:rsidRDefault="00E46EF6" w:rsidP="007C7E16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 w:rsidRPr="00335339">
        <w:rPr>
          <w:sz w:val="28"/>
          <w:szCs w:val="28"/>
        </w:rPr>
        <w:t>Информация об отключении  электроэнергии</w:t>
      </w:r>
    </w:p>
    <w:p w:rsidR="00E46EF6" w:rsidRDefault="00E46EF6" w:rsidP="007C7E16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 w:rsidRPr="00335339">
        <w:rPr>
          <w:sz w:val="28"/>
          <w:szCs w:val="28"/>
        </w:rPr>
        <w:t>В связи с произ</w:t>
      </w:r>
      <w:r>
        <w:rPr>
          <w:sz w:val="28"/>
          <w:szCs w:val="28"/>
        </w:rPr>
        <w:t>водством  работ на  ВЛ-10кВ СМ-1</w:t>
      </w:r>
      <w:r w:rsidRPr="00335339">
        <w:rPr>
          <w:sz w:val="28"/>
          <w:szCs w:val="28"/>
        </w:rPr>
        <w:t>,</w:t>
      </w:r>
    </w:p>
    <w:p w:rsidR="00E46EF6" w:rsidRDefault="00E46EF6" w:rsidP="004970D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31.10.2016 с   09</w:t>
      </w:r>
      <w:r w:rsidRPr="00335339">
        <w:rPr>
          <w:sz w:val="28"/>
          <w:szCs w:val="28"/>
        </w:rPr>
        <w:t xml:space="preserve">:00 </w:t>
      </w:r>
      <w:r>
        <w:rPr>
          <w:sz w:val="28"/>
          <w:szCs w:val="28"/>
        </w:rPr>
        <w:t xml:space="preserve"> </w:t>
      </w:r>
      <w:r w:rsidRPr="00335339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335339">
        <w:rPr>
          <w:sz w:val="28"/>
          <w:szCs w:val="28"/>
        </w:rPr>
        <w:t xml:space="preserve"> 1</w:t>
      </w:r>
      <w:r>
        <w:rPr>
          <w:sz w:val="28"/>
          <w:szCs w:val="28"/>
        </w:rPr>
        <w:t>8</w:t>
      </w:r>
      <w:r w:rsidRPr="00335339">
        <w:rPr>
          <w:sz w:val="28"/>
          <w:szCs w:val="28"/>
        </w:rPr>
        <w:t xml:space="preserve">:00 </w:t>
      </w:r>
    </w:p>
    <w:p w:rsidR="00E46EF6" w:rsidRDefault="00E46EF6" w:rsidP="007C7E16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 w:rsidRPr="00335339">
        <w:rPr>
          <w:sz w:val="28"/>
          <w:szCs w:val="28"/>
        </w:rPr>
        <w:t>будет прекращена подача элек</w:t>
      </w:r>
      <w:r>
        <w:rPr>
          <w:sz w:val="28"/>
          <w:szCs w:val="28"/>
        </w:rPr>
        <w:t>троэнергии</w:t>
      </w:r>
      <w:r w:rsidRPr="00335339">
        <w:rPr>
          <w:sz w:val="28"/>
          <w:szCs w:val="28"/>
        </w:rPr>
        <w:t xml:space="preserve"> у следующих потребителей:</w:t>
      </w:r>
    </w:p>
    <w:p w:rsidR="00E46EF6" w:rsidRPr="00FF0560" w:rsidRDefault="00E46EF6" w:rsidP="007C7E16">
      <w:pPr>
        <w:sectPr w:rsidR="00E46EF6" w:rsidRPr="00FF0560" w:rsidSect="00F220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6EF6" w:rsidRDefault="00E46EF6" w:rsidP="007C7E16">
      <w:r>
        <w:t>Дачи под Смоленской  (Парус,</w:t>
      </w:r>
    </w:p>
    <w:p w:rsidR="00E46EF6" w:rsidRDefault="00E46EF6" w:rsidP="007C7E16">
      <w:r>
        <w:t>урочище Потайное и др. 6 ТП)</w:t>
      </w:r>
    </w:p>
    <w:p w:rsidR="00E46EF6" w:rsidRDefault="00E46EF6" w:rsidP="007C7E16">
      <w:r>
        <w:t xml:space="preserve"> п. Мирный</w:t>
      </w:r>
    </w:p>
    <w:p w:rsidR="00E46EF6" w:rsidRDefault="00E46EF6" w:rsidP="007C7E16">
      <w:r>
        <w:t>с. Тхамаха</w:t>
      </w:r>
    </w:p>
    <w:p w:rsidR="00E46EF6" w:rsidRDefault="00E46EF6" w:rsidP="007C7E16">
      <w:r>
        <w:t>с. Шабановское</w:t>
      </w:r>
    </w:p>
    <w:p w:rsidR="00E46EF6" w:rsidRDefault="00E46EF6" w:rsidP="007C7E16">
      <w:r>
        <w:t>ст. Крепостная</w:t>
      </w:r>
    </w:p>
    <w:p w:rsidR="00E46EF6" w:rsidRDefault="00E46EF6" w:rsidP="007C7E16">
      <w:r>
        <w:t>п. Планческая щель</w:t>
      </w:r>
    </w:p>
    <w:p w:rsidR="00E46EF6" w:rsidRDefault="00E46EF6" w:rsidP="007C7E16">
      <w:r>
        <w:t>Крымские поляны - лаг. Сосновая роща</w:t>
      </w:r>
    </w:p>
    <w:p w:rsidR="00E46EF6" w:rsidRPr="006B05FC" w:rsidRDefault="00E46EF6" w:rsidP="007C7E16">
      <w:pPr>
        <w:rPr>
          <w:sz w:val="24"/>
          <w:szCs w:val="24"/>
        </w:rPr>
      </w:pPr>
      <w:r w:rsidRPr="006B05FC">
        <w:rPr>
          <w:sz w:val="24"/>
          <w:szCs w:val="24"/>
        </w:rPr>
        <w:t>ст. Смоленская</w:t>
      </w:r>
      <w:r>
        <w:rPr>
          <w:sz w:val="24"/>
          <w:szCs w:val="24"/>
        </w:rPr>
        <w:t>:</w:t>
      </w:r>
    </w:p>
    <w:p w:rsidR="00E46EF6" w:rsidRDefault="00E46EF6" w:rsidP="007C7E16">
      <w:r>
        <w:t xml:space="preserve">1.  пер. Луговой  7 </w:t>
      </w:r>
    </w:p>
    <w:p w:rsidR="00E46EF6" w:rsidRDefault="00E46EF6" w:rsidP="007C7E16">
      <w:r>
        <w:t xml:space="preserve"> 2. пер. Северный  1-7,2-14    </w:t>
      </w:r>
    </w:p>
    <w:p w:rsidR="00E46EF6" w:rsidRDefault="00E46EF6" w:rsidP="007C7E16">
      <w:r>
        <w:t xml:space="preserve"> 3. пер. Советский  1-17,4-18    </w:t>
      </w:r>
    </w:p>
    <w:p w:rsidR="00E46EF6" w:rsidRDefault="00E46EF6" w:rsidP="007C7E16">
      <w:r>
        <w:t xml:space="preserve"> 4. ул. 20й ГСД   6-154,1-95   </w:t>
      </w:r>
    </w:p>
    <w:p w:rsidR="00E46EF6" w:rsidRDefault="00E46EF6" w:rsidP="007C7E16">
      <w:r>
        <w:t xml:space="preserve"> 5. ул. 30 лет Победы 4-36,1-23 </w:t>
      </w:r>
    </w:p>
    <w:p w:rsidR="00E46EF6" w:rsidRDefault="00E46EF6" w:rsidP="007C7E16">
      <w:r>
        <w:t xml:space="preserve"> 6. ул. Буденного 13-89,18-72, </w:t>
      </w:r>
    </w:p>
    <w:p w:rsidR="00E46EF6" w:rsidRDefault="00E46EF6" w:rsidP="007C7E16">
      <w:r>
        <w:t>7.  ул. Ворошилова  66-116,27-107</w:t>
      </w:r>
    </w:p>
    <w:p w:rsidR="00E46EF6" w:rsidRDefault="00E46EF6" w:rsidP="007C7E16">
      <w:r>
        <w:t xml:space="preserve">8.  ул. Гагарина  1-19,2-22   </w:t>
      </w:r>
    </w:p>
    <w:p w:rsidR="00E46EF6" w:rsidRDefault="00E46EF6" w:rsidP="007C7E16">
      <w:r>
        <w:t xml:space="preserve"> 9. ул. Грушовая  1-15,4-6    </w:t>
      </w:r>
    </w:p>
    <w:p w:rsidR="00E46EF6" w:rsidRDefault="00E46EF6" w:rsidP="007C7E16">
      <w:r>
        <w:t>10. ул. Есенина  17-61,16-56,</w:t>
      </w:r>
    </w:p>
    <w:p w:rsidR="00E46EF6" w:rsidRDefault="00E46EF6" w:rsidP="007C7E16">
      <w:r>
        <w:t xml:space="preserve">11. ул. Заречная  1-11,10-28 </w:t>
      </w:r>
    </w:p>
    <w:p w:rsidR="00E46EF6" w:rsidRDefault="00E46EF6" w:rsidP="007C7E16">
      <w:r>
        <w:t xml:space="preserve"> 12. ул. Исполкомовская 57-77,40-78   </w:t>
      </w:r>
    </w:p>
    <w:p w:rsidR="00E46EF6" w:rsidRDefault="00E46EF6" w:rsidP="007C7E16">
      <w:r>
        <w:t xml:space="preserve">13.  ул. Карла Маркса  2-24,5-27   </w:t>
      </w:r>
    </w:p>
    <w:p w:rsidR="00E46EF6" w:rsidRDefault="00E46EF6" w:rsidP="007C7E16">
      <w:r>
        <w:t xml:space="preserve">14.  ул. Кирова 2-18,1-17    </w:t>
      </w:r>
    </w:p>
    <w:p w:rsidR="00E46EF6" w:rsidRDefault="00E46EF6" w:rsidP="007C7E16">
      <w:r>
        <w:t>15.  ул. Краснодарская  1-33,2-20,32,</w:t>
      </w:r>
    </w:p>
    <w:p w:rsidR="00E46EF6" w:rsidRDefault="00E46EF6" w:rsidP="007C7E16">
      <w:r>
        <w:t xml:space="preserve">16. ул. Луговая  5-33,43-65,2-14,38  </w:t>
      </w:r>
    </w:p>
    <w:p w:rsidR="00E46EF6" w:rsidRDefault="00E46EF6" w:rsidP="007C7E16">
      <w:r>
        <w:t>17. ул. Мира  15-29,20,118-186,169-265</w:t>
      </w:r>
    </w:p>
    <w:p w:rsidR="00E46EF6" w:rsidRDefault="00E46EF6" w:rsidP="007C7E16">
      <w:r>
        <w:t xml:space="preserve"> 18.  ул. Первомайская 68-92,75-119    </w:t>
      </w:r>
    </w:p>
    <w:p w:rsidR="00E46EF6" w:rsidRDefault="00E46EF6" w:rsidP="007C7E16">
      <w:r>
        <w:t xml:space="preserve"> 19. ул. Почтовая 40-70,25-45  </w:t>
      </w:r>
    </w:p>
    <w:p w:rsidR="00E46EF6" w:rsidRDefault="00E46EF6" w:rsidP="007C7E16">
      <w:r>
        <w:t xml:space="preserve"> 20. ул. Северная  3-15,2-30   </w:t>
      </w:r>
    </w:p>
    <w:p w:rsidR="00E46EF6" w:rsidRDefault="00E46EF6" w:rsidP="007C7E16">
      <w:r>
        <w:t>21.  ул. Тельмана  1-19,2-28</w:t>
      </w:r>
    </w:p>
    <w:p w:rsidR="00E46EF6" w:rsidRDefault="00E46EF6" w:rsidP="007C7E16">
      <w:r>
        <w:t xml:space="preserve">22.  ул. Фурманова  4-16,3-9   </w:t>
      </w:r>
    </w:p>
    <w:p w:rsidR="00E46EF6" w:rsidRDefault="00E46EF6" w:rsidP="007C7E16">
      <w:r>
        <w:t xml:space="preserve">23.  ул. Чапаева  2-40,7-33 </w:t>
      </w:r>
    </w:p>
    <w:p w:rsidR="00E46EF6" w:rsidRDefault="00E46EF6" w:rsidP="007C7E16">
      <w:r>
        <w:t xml:space="preserve"> 24. ул. Чехова  12-88,11-79   </w:t>
      </w:r>
    </w:p>
    <w:p w:rsidR="00E46EF6" w:rsidRDefault="00E46EF6" w:rsidP="007C7E16">
      <w:r>
        <w:t xml:space="preserve"> 25. ул. Шолохова  1-21,2-12   </w:t>
      </w:r>
    </w:p>
    <w:p w:rsidR="00E46EF6" w:rsidRDefault="00E46EF6" w:rsidP="007C7E16">
      <w:r>
        <w:t xml:space="preserve"> 26. ул. Шоссейная 2-98,33-47   </w:t>
      </w:r>
    </w:p>
    <w:p w:rsidR="00E46EF6" w:rsidRDefault="00E46EF6" w:rsidP="007C7E16">
      <w:r>
        <w:t>27. ул. Красноармейская 41-61,24-72</w:t>
      </w:r>
    </w:p>
    <w:p w:rsidR="00E46EF6" w:rsidRDefault="00E46EF6" w:rsidP="007C7E16">
      <w:r>
        <w:t>28.ул. Октябрьская 2-52,5-37</w:t>
      </w:r>
    </w:p>
    <w:p w:rsidR="00E46EF6" w:rsidRDefault="00E46EF6" w:rsidP="007C7E16">
      <w:r>
        <w:t>29. ул. Водопойная 1-35,37-61,2-18,26-30</w:t>
      </w:r>
    </w:p>
    <w:p w:rsidR="00E46EF6" w:rsidRDefault="00E46EF6" w:rsidP="007C7E16">
      <w:r>
        <w:t>30. ул. Вишневая 1-43,2-72</w:t>
      </w:r>
    </w:p>
    <w:p w:rsidR="00E46EF6" w:rsidRDefault="00E46EF6" w:rsidP="007C7E16">
      <w:r>
        <w:t>31. ул. Светлая 12-28,29,40-42</w:t>
      </w:r>
    </w:p>
    <w:sectPr w:rsidR="00E46EF6" w:rsidSect="007C7E16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CF3"/>
    <w:rsid w:val="00072498"/>
    <w:rsid w:val="0010421A"/>
    <w:rsid w:val="00113E75"/>
    <w:rsid w:val="001A2133"/>
    <w:rsid w:val="00335339"/>
    <w:rsid w:val="00381030"/>
    <w:rsid w:val="00400A8E"/>
    <w:rsid w:val="004019BA"/>
    <w:rsid w:val="004970D3"/>
    <w:rsid w:val="00526851"/>
    <w:rsid w:val="005A03B1"/>
    <w:rsid w:val="005C77E8"/>
    <w:rsid w:val="005F0F81"/>
    <w:rsid w:val="006264C5"/>
    <w:rsid w:val="006B05FC"/>
    <w:rsid w:val="006D1416"/>
    <w:rsid w:val="006F0388"/>
    <w:rsid w:val="007617ED"/>
    <w:rsid w:val="007C7E16"/>
    <w:rsid w:val="007D6865"/>
    <w:rsid w:val="00866D08"/>
    <w:rsid w:val="008B349F"/>
    <w:rsid w:val="00901D0B"/>
    <w:rsid w:val="00952A08"/>
    <w:rsid w:val="00997E1C"/>
    <w:rsid w:val="009B5B23"/>
    <w:rsid w:val="009E4D08"/>
    <w:rsid w:val="00A40D95"/>
    <w:rsid w:val="00B40E46"/>
    <w:rsid w:val="00C24877"/>
    <w:rsid w:val="00C31A80"/>
    <w:rsid w:val="00C5276F"/>
    <w:rsid w:val="00C6335F"/>
    <w:rsid w:val="00C92373"/>
    <w:rsid w:val="00D307F3"/>
    <w:rsid w:val="00E115A9"/>
    <w:rsid w:val="00E46EF6"/>
    <w:rsid w:val="00EF522C"/>
    <w:rsid w:val="00F220B0"/>
    <w:rsid w:val="00F72E6F"/>
    <w:rsid w:val="00F80CF3"/>
    <w:rsid w:val="00FF0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E1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3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3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40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230</Words>
  <Characters>1315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Северский район электрических сетей                - Ситуационный цент ЕДДС112</dc:title>
  <dc:subject/>
  <dc:creator>sev-odg2</dc:creator>
  <cp:keywords/>
  <dc:description/>
  <cp:lastModifiedBy>user12</cp:lastModifiedBy>
  <cp:revision>2</cp:revision>
  <cp:lastPrinted>2016-10-31T07:14:00Z</cp:lastPrinted>
  <dcterms:created xsi:type="dcterms:W3CDTF">2016-10-31T07:15:00Z</dcterms:created>
  <dcterms:modified xsi:type="dcterms:W3CDTF">2016-10-31T07:15:00Z</dcterms:modified>
</cp:coreProperties>
</file>